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EFDD25" w14:textId="77777777" w:rsidR="00DC470F" w:rsidRDefault="00EE6636" w:rsidP="008D31DB">
      <w:pPr>
        <w:spacing w:after="120"/>
        <w:ind w:right="-567" w:hanging="335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</w:t>
      </w:r>
      <w:r w:rsidR="00A63896">
        <w:rPr>
          <w:rFonts w:hint="cs"/>
          <w:b/>
          <w:bCs/>
          <w:szCs w:val="26"/>
          <w:rtl/>
        </w:rPr>
        <w:t xml:space="preserve">    </w:t>
      </w:r>
    </w:p>
    <w:p w14:paraId="1FA2D853" w14:textId="57010D6A" w:rsidR="00725EE0" w:rsidRPr="00725EE0" w:rsidRDefault="00A63896" w:rsidP="00BC70E0">
      <w:pPr>
        <w:spacing w:after="120"/>
        <w:ind w:right="-567" w:hanging="335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</w:t>
      </w:r>
      <w:r w:rsidR="00725EE0" w:rsidRPr="00725EE0">
        <w:rPr>
          <w:b/>
          <w:bCs/>
          <w:szCs w:val="26"/>
          <w:rtl/>
        </w:rPr>
        <w:t>בקש</w:t>
      </w:r>
      <w:r w:rsidR="00DB4B80">
        <w:rPr>
          <w:rFonts w:hint="cs"/>
          <w:b/>
          <w:bCs/>
          <w:szCs w:val="26"/>
          <w:rtl/>
        </w:rPr>
        <w:t xml:space="preserve">ה </w:t>
      </w:r>
      <w:r w:rsidR="008D31DB">
        <w:rPr>
          <w:rFonts w:hint="cs"/>
          <w:b/>
          <w:bCs/>
          <w:szCs w:val="26"/>
          <w:rtl/>
        </w:rPr>
        <w:t xml:space="preserve">מס' </w:t>
      </w:r>
      <w:r w:rsidR="00BC70E0">
        <w:rPr>
          <w:rFonts w:hint="cs"/>
          <w:b/>
          <w:bCs/>
          <w:szCs w:val="26"/>
          <w:rtl/>
        </w:rPr>
        <w:t>12/2021</w:t>
      </w:r>
    </w:p>
    <w:p w14:paraId="4551B720" w14:textId="0B1CD1B2" w:rsidR="000A688F" w:rsidRDefault="00EE6636" w:rsidP="00BC70E0">
      <w:pPr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           </w:t>
      </w:r>
      <w:r w:rsidR="00725EE0" w:rsidRPr="00725EE0">
        <w:rPr>
          <w:b/>
          <w:bCs/>
          <w:szCs w:val="26"/>
          <w:rtl/>
        </w:rPr>
        <w:t xml:space="preserve">בקשה לקבלת </w:t>
      </w:r>
      <w:r w:rsidR="00DF1AF1">
        <w:rPr>
          <w:rFonts w:hint="cs"/>
          <w:b/>
          <w:bCs/>
          <w:szCs w:val="26"/>
          <w:rtl/>
        </w:rPr>
        <w:t xml:space="preserve">מידע </w:t>
      </w:r>
      <w:r w:rsidR="00BC70E0">
        <w:rPr>
          <w:rFonts w:hint="cs"/>
          <w:b/>
          <w:bCs/>
          <w:szCs w:val="26"/>
          <w:rtl/>
        </w:rPr>
        <w:t>בנוגע לדיור עבור ועדת חקירה ממלכתית לחקירת אסון מירון</w:t>
      </w:r>
    </w:p>
    <w:p w14:paraId="6AEB31B2" w14:textId="77777777" w:rsidR="0060387D" w:rsidRPr="00725EE0" w:rsidRDefault="0060387D" w:rsidP="0060387D">
      <w:pPr>
        <w:ind w:right="-567" w:hanging="477"/>
        <w:jc w:val="center"/>
        <w:rPr>
          <w:b/>
          <w:bCs/>
          <w:szCs w:val="26"/>
          <w:rtl/>
        </w:rPr>
      </w:pPr>
    </w:p>
    <w:p w14:paraId="5BDE6928" w14:textId="77777777" w:rsidR="00725EE0" w:rsidRPr="00725EE0" w:rsidRDefault="00725EE0" w:rsidP="00725EE0">
      <w:pPr>
        <w:widowControl/>
        <w:jc w:val="center"/>
        <w:rPr>
          <w:rFonts w:eastAsia="Calibri"/>
          <w:b/>
          <w:bCs/>
          <w:sz w:val="16"/>
          <w:szCs w:val="16"/>
          <w:u w:val="single"/>
          <w:rtl/>
          <w:lang w:eastAsia="he-IL"/>
        </w:rPr>
      </w:pPr>
    </w:p>
    <w:p w14:paraId="7E750828" w14:textId="1DBCE7FA" w:rsidR="008745C5" w:rsidRDefault="00B30426" w:rsidP="00EE2FCA">
      <w:pPr>
        <w:widowControl/>
        <w:numPr>
          <w:ilvl w:val="0"/>
          <w:numId w:val="8"/>
        </w:numPr>
        <w:spacing w:line="360" w:lineRule="auto"/>
        <w:ind w:right="-284"/>
      </w:pP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הדיור המ</w:t>
      </w:r>
      <w:r w:rsidR="00DF1AF1">
        <w:rPr>
          <w:rFonts w:hint="cs"/>
          <w:rtl/>
        </w:rPr>
        <w:t xml:space="preserve">משלתי (להלן המזמין) מבקש לקבל מידע על </w:t>
      </w:r>
      <w:r w:rsidR="00A26B43">
        <w:rPr>
          <w:rFonts w:hint="cs"/>
          <w:rtl/>
        </w:rPr>
        <w:t>שטח שיכול</w:t>
      </w:r>
      <w:r w:rsidR="00DF1AF1">
        <w:rPr>
          <w:rFonts w:hint="cs"/>
          <w:rtl/>
        </w:rPr>
        <w:t xml:space="preserve"> להתאים </w:t>
      </w:r>
      <w:r w:rsidR="00BC70E0">
        <w:rPr>
          <w:rFonts w:hint="cs"/>
          <w:rtl/>
        </w:rPr>
        <w:t>עבור ועדת חקירה ממלכתית לחקירת אסון מירון</w:t>
      </w:r>
      <w:r w:rsidR="008745C5">
        <w:rPr>
          <w:rFonts w:hint="cs"/>
          <w:rtl/>
        </w:rPr>
        <w:t>. יודגש כי המזמין יוכל לבחון את התאמת ההצעות גם למשרדים אחרים ע"פ שיקול דעתו הבלעדי.</w:t>
      </w:r>
    </w:p>
    <w:p w14:paraId="6AC6E48F" w14:textId="7B9C25FC" w:rsidR="00725EE0" w:rsidRDefault="008745C5" w:rsidP="00EE2FCA">
      <w:pPr>
        <w:widowControl/>
        <w:numPr>
          <w:ilvl w:val="0"/>
          <w:numId w:val="8"/>
        </w:numPr>
        <w:spacing w:line="360" w:lineRule="auto"/>
        <w:ind w:right="-284"/>
      </w:pPr>
      <w:r>
        <w:rPr>
          <w:rFonts w:hint="cs"/>
          <w:rtl/>
        </w:rPr>
        <w:t xml:space="preserve">ניתן להציע את השטח המבוקש </w:t>
      </w:r>
      <w:r w:rsidR="00EE2FCA">
        <w:rPr>
          <w:rFonts w:hint="cs"/>
          <w:rtl/>
        </w:rPr>
        <w:t>בגבולות גזרה של השטח המוניציפלי של ירושלים.</w:t>
      </w:r>
    </w:p>
    <w:p w14:paraId="6B3B2FDE" w14:textId="56CCF0F0" w:rsidR="00B30426" w:rsidRDefault="00B30426" w:rsidP="006E4B60">
      <w:pPr>
        <w:widowControl/>
        <w:numPr>
          <w:ilvl w:val="0"/>
          <w:numId w:val="8"/>
        </w:numPr>
        <w:spacing w:line="360" w:lineRule="auto"/>
        <w:ind w:right="-284"/>
      </w:pPr>
      <w:r w:rsidRPr="00B30426">
        <w:rPr>
          <w:rtl/>
        </w:rPr>
        <w:t>ניתן להציע</w:t>
      </w:r>
      <w:r w:rsidR="00102DCA">
        <w:rPr>
          <w:rFonts w:hint="cs"/>
          <w:rtl/>
        </w:rPr>
        <w:t xml:space="preserve"> </w:t>
      </w:r>
      <w:r w:rsidR="00EE2FCA">
        <w:rPr>
          <w:rFonts w:hint="cs"/>
          <w:rtl/>
        </w:rPr>
        <w:t>שטח בנוי בלבד לאכלוס מידי.</w:t>
      </w:r>
    </w:p>
    <w:p w14:paraId="58A84378" w14:textId="5A898E3C" w:rsidR="00DD0249" w:rsidRPr="00725EE0" w:rsidRDefault="00DD0249" w:rsidP="00EE2FCA">
      <w:pPr>
        <w:widowControl/>
        <w:numPr>
          <w:ilvl w:val="0"/>
          <w:numId w:val="8"/>
        </w:numPr>
        <w:spacing w:line="360" w:lineRule="auto"/>
        <w:ind w:right="-284"/>
      </w:pPr>
      <w:r>
        <w:rPr>
          <w:rFonts w:hint="cs"/>
          <w:rtl/>
        </w:rPr>
        <w:t xml:space="preserve">השטח יכלול </w:t>
      </w:r>
      <w:r w:rsidR="008D1D7B">
        <w:rPr>
          <w:rFonts w:hint="cs"/>
          <w:rtl/>
        </w:rPr>
        <w:t>כ</w:t>
      </w:r>
      <w:r w:rsidR="00EE2FCA">
        <w:rPr>
          <w:rFonts w:hint="cs"/>
          <w:rtl/>
        </w:rPr>
        <w:t xml:space="preserve">500 </w:t>
      </w:r>
      <w:r w:rsidR="008D1D7B">
        <w:rPr>
          <w:rFonts w:hint="cs"/>
          <w:rtl/>
        </w:rPr>
        <w:t xml:space="preserve">מ"ר </w:t>
      </w:r>
      <w:r w:rsidR="00EE2FCA">
        <w:rPr>
          <w:rFonts w:hint="cs"/>
          <w:rtl/>
        </w:rPr>
        <w:t>הכולל אולם משפטים של כ 110 מ"ר ו 13 מקומות חניה.</w:t>
      </w:r>
    </w:p>
    <w:p w14:paraId="4A313B1E" w14:textId="708FBF13" w:rsidR="00725EE0" w:rsidRDefault="008D31DB" w:rsidP="002B229C">
      <w:pPr>
        <w:widowControl/>
        <w:numPr>
          <w:ilvl w:val="0"/>
          <w:numId w:val="8"/>
        </w:numPr>
        <w:spacing w:line="360" w:lineRule="auto"/>
        <w:ind w:right="-284"/>
      </w:pPr>
      <w:r>
        <w:rPr>
          <w:rFonts w:hint="cs"/>
          <w:rtl/>
        </w:rPr>
        <w:t>ככל שהדיור הממשלתי יתקשר בחוזה שכירות לצורך עניין זה, ההתאמות יבוצעו על ידי המשכיר ועל חשבונו</w:t>
      </w:r>
      <w:r w:rsidR="00DB4B80">
        <w:rPr>
          <w:rFonts w:hint="cs"/>
          <w:rtl/>
        </w:rPr>
        <w:t xml:space="preserve"> על פי </w:t>
      </w:r>
      <w:r w:rsidR="00874D24">
        <w:rPr>
          <w:rFonts w:hint="cs"/>
          <w:rtl/>
        </w:rPr>
        <w:t>פרוג</w:t>
      </w:r>
      <w:r>
        <w:rPr>
          <w:rFonts w:hint="cs"/>
          <w:rtl/>
        </w:rPr>
        <w:t>רמה ואפיון מפורטים שיימסרו למתאימים ביותר</w:t>
      </w:r>
      <w:r w:rsidR="00874D24">
        <w:rPr>
          <w:rFonts w:hint="cs"/>
          <w:rtl/>
        </w:rPr>
        <w:t xml:space="preserve">, ע"פ כל </w:t>
      </w:r>
      <w:r w:rsidR="00DB4B80">
        <w:rPr>
          <w:rFonts w:hint="cs"/>
          <w:rtl/>
        </w:rPr>
        <w:t xml:space="preserve">דין </w:t>
      </w:r>
      <w:r w:rsidR="00874D24">
        <w:rPr>
          <w:rFonts w:hint="cs"/>
          <w:rtl/>
        </w:rPr>
        <w:t xml:space="preserve">כך שיתאים </w:t>
      </w:r>
      <w:r w:rsidR="00DB4B80">
        <w:rPr>
          <w:rFonts w:hint="cs"/>
          <w:rtl/>
        </w:rPr>
        <w:t xml:space="preserve"> לדרישות הפונקציונליות של </w:t>
      </w:r>
      <w:r w:rsidR="002B229C">
        <w:rPr>
          <w:rFonts w:hint="cs"/>
          <w:rtl/>
        </w:rPr>
        <w:t>היחידה.</w:t>
      </w:r>
    </w:p>
    <w:p w14:paraId="5DB5D6A6" w14:textId="4C27E6B6" w:rsidR="00273187" w:rsidRDefault="00725EE0" w:rsidP="002B229C">
      <w:pPr>
        <w:widowControl/>
        <w:numPr>
          <w:ilvl w:val="0"/>
          <w:numId w:val="8"/>
        </w:numPr>
        <w:spacing w:line="360" w:lineRule="auto"/>
        <w:ind w:right="-284"/>
      </w:pPr>
      <w:r w:rsidRPr="00725EE0">
        <w:rPr>
          <w:rtl/>
        </w:rPr>
        <w:t xml:space="preserve">הדיור יהיה עם נגישות טובה </w:t>
      </w:r>
      <w:r w:rsidR="002B229C">
        <w:rPr>
          <w:rFonts w:hint="cs"/>
          <w:rtl/>
        </w:rPr>
        <w:t>ל</w:t>
      </w:r>
      <w:r w:rsidRPr="00725EE0">
        <w:rPr>
          <w:rtl/>
        </w:rPr>
        <w:t>תחבורה ציבורית</w:t>
      </w:r>
      <w:r w:rsidR="00273187">
        <w:rPr>
          <w:rFonts w:hint="cs"/>
          <w:rtl/>
        </w:rPr>
        <w:t>.</w:t>
      </w:r>
      <w:r w:rsidRPr="00725EE0">
        <w:rPr>
          <w:rtl/>
        </w:rPr>
        <w:t xml:space="preserve"> </w:t>
      </w:r>
    </w:p>
    <w:p w14:paraId="1D49A00E" w14:textId="77777777" w:rsidR="007E06EC" w:rsidRPr="007E06EC" w:rsidRDefault="007E06EC" w:rsidP="007E06EC">
      <w:pPr>
        <w:pStyle w:val="a7"/>
        <w:numPr>
          <w:ilvl w:val="0"/>
          <w:numId w:val="8"/>
        </w:numPr>
        <w:rPr>
          <w:rFonts w:eastAsia="Times New Roman"/>
          <w:sz w:val="26"/>
          <w:szCs w:val="24"/>
          <w:rtl/>
        </w:rPr>
      </w:pPr>
      <w:r w:rsidRPr="007E06EC">
        <w:rPr>
          <w:rFonts w:eastAsia="Times New Roman"/>
          <w:sz w:val="26"/>
          <w:szCs w:val="24"/>
          <w:rtl/>
        </w:rPr>
        <w:t xml:space="preserve">מודגש בזאת כי בעצם בקשה זו אין </w:t>
      </w:r>
      <w:proofErr w:type="spellStart"/>
      <w:r w:rsidRPr="007E06EC">
        <w:rPr>
          <w:rFonts w:eastAsia="Times New Roman"/>
          <w:sz w:val="26"/>
          <w:szCs w:val="24"/>
          <w:rtl/>
        </w:rPr>
        <w:t>למינהל</w:t>
      </w:r>
      <w:proofErr w:type="spellEnd"/>
      <w:r w:rsidRPr="007E06EC">
        <w:rPr>
          <w:rFonts w:eastAsia="Times New Roman"/>
          <w:sz w:val="26"/>
          <w:szCs w:val="24"/>
          <w:rtl/>
        </w:rPr>
        <w:t xml:space="preserve"> הדיור הממשלתי כל התחייבות מכל סוג שהוא, אין המזמין מתחייב לבחור כל הצעה שהיא ואם וככל שתתבצע התקשרות  היא תתבצע בכפוף לתקנות חוק חובת המכרזים.</w:t>
      </w:r>
    </w:p>
    <w:p w14:paraId="7A40D56D" w14:textId="77777777" w:rsidR="00725EE0" w:rsidRPr="00725EE0" w:rsidRDefault="00725EE0" w:rsidP="0060387D">
      <w:pPr>
        <w:widowControl/>
        <w:numPr>
          <w:ilvl w:val="0"/>
          <w:numId w:val="8"/>
        </w:numPr>
        <w:spacing w:line="360" w:lineRule="auto"/>
        <w:ind w:right="-284"/>
      </w:pPr>
      <w:r w:rsidRPr="00725EE0">
        <w:rPr>
          <w:rtl/>
        </w:rPr>
        <w:t>מובהר בזה, כי המזמין לא ישלם דמי תיווך.</w:t>
      </w:r>
    </w:p>
    <w:p w14:paraId="725C917E" w14:textId="7EA8C8DB" w:rsidR="007B0D79" w:rsidRDefault="007B0D79" w:rsidP="004E145E">
      <w:pPr>
        <w:pStyle w:val="a7"/>
        <w:numPr>
          <w:ilvl w:val="0"/>
          <w:numId w:val="8"/>
        </w:numPr>
        <w:rPr>
          <w:rFonts w:eastAsia="Times New Roman"/>
          <w:sz w:val="26"/>
          <w:szCs w:val="24"/>
        </w:rPr>
      </w:pPr>
      <w:r w:rsidRPr="007B0D79">
        <w:rPr>
          <w:rFonts w:eastAsia="Times New Roman"/>
          <w:sz w:val="26"/>
          <w:szCs w:val="24"/>
          <w:rtl/>
        </w:rPr>
        <w:t xml:space="preserve">יש להגיש את המידע באתר הדיור הממשלתי בכתובת המופיעה מטה וזאת לא יאוחר מיום </w:t>
      </w:r>
      <w:r w:rsidR="00EE2FCA">
        <w:rPr>
          <w:rFonts w:eastAsia="Times New Roman" w:hint="cs"/>
          <w:sz w:val="26"/>
          <w:szCs w:val="24"/>
          <w:rtl/>
        </w:rPr>
        <w:t>חמיש</w:t>
      </w:r>
      <w:r w:rsidR="00EE2FCA">
        <w:rPr>
          <w:rFonts w:eastAsia="Times New Roman"/>
          <w:sz w:val="26"/>
          <w:szCs w:val="24"/>
          <w:rtl/>
        </w:rPr>
        <w:t xml:space="preserve">י ה </w:t>
      </w:r>
      <w:r w:rsidR="004E145E">
        <w:rPr>
          <w:rFonts w:eastAsia="Times New Roman" w:hint="cs"/>
          <w:sz w:val="26"/>
          <w:szCs w:val="24"/>
          <w:rtl/>
        </w:rPr>
        <w:t>8</w:t>
      </w:r>
      <w:bookmarkStart w:id="0" w:name="_GoBack"/>
      <w:bookmarkEnd w:id="0"/>
      <w:r w:rsidR="00EE2FCA">
        <w:rPr>
          <w:rFonts w:eastAsia="Times New Roman" w:hint="cs"/>
          <w:sz w:val="26"/>
          <w:szCs w:val="24"/>
          <w:rtl/>
        </w:rPr>
        <w:t>/7/2021</w:t>
      </w:r>
      <w:r w:rsidRPr="007B0D79">
        <w:rPr>
          <w:rFonts w:eastAsia="Times New Roman"/>
          <w:sz w:val="26"/>
          <w:szCs w:val="24"/>
          <w:rtl/>
        </w:rPr>
        <w:t>.</w:t>
      </w:r>
    </w:p>
    <w:p w14:paraId="75A63813" w14:textId="4BEA22B5" w:rsidR="00DC470F" w:rsidRDefault="00DC470F" w:rsidP="00EE2FCA">
      <w:pPr>
        <w:pStyle w:val="a7"/>
        <w:numPr>
          <w:ilvl w:val="0"/>
          <w:numId w:val="8"/>
        </w:numPr>
        <w:rPr>
          <w:rFonts w:eastAsia="Times New Roman"/>
          <w:sz w:val="26"/>
          <w:szCs w:val="24"/>
        </w:rPr>
      </w:pPr>
      <w:r>
        <w:rPr>
          <w:rFonts w:eastAsia="Times New Roman" w:hint="cs"/>
          <w:sz w:val="26"/>
          <w:szCs w:val="24"/>
          <w:rtl/>
        </w:rPr>
        <w:t xml:space="preserve">בעת הגשת המידע יש לציין בהערות כי המידע הוגש עבור בקשה מס' </w:t>
      </w:r>
      <w:r w:rsidR="00EE2FCA">
        <w:rPr>
          <w:rFonts w:eastAsia="Times New Roman" w:hint="cs"/>
          <w:sz w:val="26"/>
          <w:szCs w:val="24"/>
          <w:rtl/>
        </w:rPr>
        <w:t>12/2021</w:t>
      </w:r>
      <w:r>
        <w:rPr>
          <w:rFonts w:eastAsia="Times New Roman" w:hint="cs"/>
          <w:sz w:val="26"/>
          <w:szCs w:val="24"/>
          <w:rtl/>
        </w:rPr>
        <w:t xml:space="preserve"> </w:t>
      </w:r>
    </w:p>
    <w:p w14:paraId="132869F3" w14:textId="77777777" w:rsidR="008D31DB" w:rsidRPr="008D31DB" w:rsidRDefault="008D31DB" w:rsidP="007619D3">
      <w:pPr>
        <w:pStyle w:val="a7"/>
        <w:numPr>
          <w:ilvl w:val="0"/>
          <w:numId w:val="8"/>
        </w:numPr>
        <w:ind w:right="-180"/>
        <w:rPr>
          <w:rStyle w:val="Hyperlink"/>
          <w:color w:val="auto"/>
          <w:u w:val="none"/>
        </w:rPr>
      </w:pPr>
      <w:r>
        <w:rPr>
          <w:rFonts w:eastAsia="Times New Roman" w:hint="cs"/>
          <w:sz w:val="26"/>
          <w:szCs w:val="24"/>
          <w:rtl/>
        </w:rPr>
        <w:t>הכתובת להגשת הצעות:</w:t>
      </w:r>
    </w:p>
    <w:p w14:paraId="18C15661" w14:textId="77777777" w:rsidR="00DC470F" w:rsidRDefault="004E145E" w:rsidP="00DC470F">
      <w:pPr>
        <w:pStyle w:val="a7"/>
        <w:ind w:right="-180"/>
        <w:rPr>
          <w:rtl/>
        </w:rPr>
      </w:pPr>
      <w:hyperlink r:id="rId8" w:history="1">
        <w:r w:rsidR="00DC470F" w:rsidRPr="00B249DE">
          <w:rPr>
            <w:rStyle w:val="Hyperlink"/>
          </w:rPr>
          <w:t>https://survey.gov.il/he/DatabaseGovermentHousing</w:t>
        </w:r>
      </w:hyperlink>
      <w:r w:rsidR="00DC470F">
        <w:rPr>
          <w:rFonts w:hint="cs"/>
          <w:rtl/>
        </w:rPr>
        <w:t xml:space="preserve"> </w:t>
      </w:r>
    </w:p>
    <w:p w14:paraId="132F7884" w14:textId="77777777" w:rsidR="00934B13" w:rsidRPr="00725EE0" w:rsidRDefault="00934B13" w:rsidP="007F4457">
      <w:pPr>
        <w:widowControl/>
        <w:spacing w:line="360" w:lineRule="auto"/>
        <w:ind w:left="971" w:right="-180"/>
        <w:rPr>
          <w:rtl/>
        </w:rPr>
      </w:pPr>
    </w:p>
    <w:p w14:paraId="1F2F2E7B" w14:textId="77777777" w:rsidR="00725EE0" w:rsidRPr="00725EE0" w:rsidRDefault="00725EE0" w:rsidP="006F1437">
      <w:pPr>
        <w:ind w:left="3600"/>
        <w:jc w:val="both"/>
        <w:rPr>
          <w:b/>
          <w:bCs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 xml:space="preserve">דיור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>ממשלתי</w:t>
      </w:r>
    </w:p>
    <w:p w14:paraId="7016E5F2" w14:textId="77777777" w:rsidR="00725EE0" w:rsidRPr="00725EE0" w:rsidRDefault="00725EE0" w:rsidP="00725EE0">
      <w:pPr>
        <w:jc w:val="both"/>
        <w:rPr>
          <w:rtl/>
        </w:rPr>
      </w:pPr>
    </w:p>
    <w:p w14:paraId="398056C5" w14:textId="77777777" w:rsidR="00725EE0" w:rsidRPr="00725EE0" w:rsidRDefault="00725EE0" w:rsidP="00725EE0">
      <w:pPr>
        <w:rPr>
          <w:szCs w:val="26"/>
          <w:rtl/>
        </w:rPr>
      </w:pPr>
    </w:p>
    <w:p w14:paraId="0B8DA61A" w14:textId="77777777" w:rsidR="00F975CB" w:rsidRPr="00725EE0" w:rsidRDefault="00F975CB" w:rsidP="00725EE0">
      <w:pPr>
        <w:rPr>
          <w:szCs w:val="26"/>
          <w:rtl/>
        </w:rPr>
      </w:pPr>
    </w:p>
    <w:sectPr w:rsidR="00F975CB" w:rsidRPr="00725EE0" w:rsidSect="00B30426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9587DF" w14:textId="77777777" w:rsidR="00B53FBB" w:rsidRDefault="00B53FBB">
      <w:r>
        <w:separator/>
      </w:r>
    </w:p>
  </w:endnote>
  <w:endnote w:type="continuationSeparator" w:id="0">
    <w:p w14:paraId="281499A0" w14:textId="77777777" w:rsidR="00B53FBB" w:rsidRDefault="00B53F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7E2FC6" w14:textId="77777777" w:rsidR="00B53FBB" w:rsidRDefault="00B53FBB">
      <w:r>
        <w:separator/>
      </w:r>
    </w:p>
  </w:footnote>
  <w:footnote w:type="continuationSeparator" w:id="0">
    <w:p w14:paraId="0129DCE5" w14:textId="77777777" w:rsidR="00B53FBB" w:rsidRDefault="00B53F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998C6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4596AA36" w14:textId="77777777" w:rsidR="00B30426" w:rsidRDefault="00B30426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7B0816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2D45CF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3EF21387" w14:textId="77777777" w:rsidR="00B30426" w:rsidRDefault="00B30426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EA19CE" w14:textId="77777777" w:rsidR="002200D4" w:rsidRPr="002200D4" w:rsidRDefault="00A63896" w:rsidP="002200D4">
    <w:pPr>
      <w:widowControl/>
      <w:jc w:val="center"/>
      <w:rPr>
        <w:rFonts w:ascii="Franklin Gothic Medium" w:eastAsia="Calibri" w:hAnsi="Franklin Gothic Medium" w:cs="David"/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   </w:t>
    </w:r>
    <w:r w:rsidR="002200D4" w:rsidRPr="002200D4">
      <w:rPr>
        <w:rFonts w:hint="cs"/>
        <w:b/>
        <w:bCs/>
        <w:sz w:val="30"/>
        <w:szCs w:val="30"/>
        <w:rtl/>
      </w:rPr>
      <w:t>מדינת ישראל</w:t>
    </w:r>
  </w:p>
  <w:p w14:paraId="08ECB82D" w14:textId="77777777" w:rsidR="00B30426" w:rsidRPr="002200D4" w:rsidRDefault="00A63896" w:rsidP="002200D4">
    <w:pPr>
      <w:widowControl/>
      <w:jc w:val="center"/>
      <w:rPr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</w:t>
    </w:r>
    <w:r w:rsidR="002200D4" w:rsidRPr="002200D4">
      <w:rPr>
        <w:b/>
        <w:bCs/>
        <w:sz w:val="30"/>
        <w:szCs w:val="30"/>
        <w:rtl/>
      </w:rPr>
      <w:t xml:space="preserve"> </w:t>
    </w:r>
    <w:r w:rsidR="00B30426" w:rsidRPr="002200D4">
      <w:rPr>
        <w:b/>
        <w:bCs/>
        <w:sz w:val="30"/>
        <w:szCs w:val="30"/>
        <w:rtl/>
      </w:rPr>
      <w:t>משרד האוצר - החשב הכללי</w:t>
    </w:r>
  </w:p>
  <w:p w14:paraId="7C623CA2" w14:textId="62893128" w:rsidR="00B30426" w:rsidRPr="002200D4" w:rsidRDefault="002200D4" w:rsidP="00BC70E0">
    <w:pPr>
      <w:widowControl/>
      <w:jc w:val="center"/>
      <w:rPr>
        <w:b/>
        <w:bCs/>
        <w:sz w:val="30"/>
        <w:szCs w:val="30"/>
      </w:rPr>
    </w:pPr>
    <w:r>
      <w:rPr>
        <w:rFonts w:hint="cs"/>
        <w:b/>
        <w:bCs/>
        <w:sz w:val="30"/>
        <w:szCs w:val="30"/>
        <w:rtl/>
      </w:rPr>
      <w:t xml:space="preserve">           </w:t>
    </w:r>
    <w:r w:rsidR="00B30426" w:rsidRPr="002200D4">
      <w:rPr>
        <w:b/>
        <w:bCs/>
        <w:sz w:val="30"/>
        <w:szCs w:val="30"/>
        <w:rtl/>
      </w:rPr>
      <w:t>חטיבת נכסים ולוגיסטיקה</w:t>
    </w:r>
    <w:r w:rsidRPr="002200D4">
      <w:rPr>
        <w:b/>
        <w:bCs/>
        <w:sz w:val="30"/>
        <w:szCs w:val="30"/>
        <w:rtl/>
      </w:rPr>
      <w:t xml:space="preserve">- </w:t>
    </w:r>
    <w:proofErr w:type="spellStart"/>
    <w:r w:rsidR="00B30426" w:rsidRPr="002200D4">
      <w:rPr>
        <w:b/>
        <w:bCs/>
        <w:sz w:val="30"/>
        <w:szCs w:val="30"/>
        <w:rtl/>
      </w:rPr>
      <w:t>מינהל</w:t>
    </w:r>
    <w:proofErr w:type="spellEnd"/>
    <w:r w:rsidR="00B30426" w:rsidRPr="002200D4">
      <w:rPr>
        <w:b/>
        <w:bCs/>
        <w:sz w:val="30"/>
        <w:szCs w:val="30"/>
        <w:rtl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64688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14182"/>
    <w:rsid w:val="000255E3"/>
    <w:rsid w:val="0003239E"/>
    <w:rsid w:val="00034D75"/>
    <w:rsid w:val="00041D21"/>
    <w:rsid w:val="0004547B"/>
    <w:rsid w:val="00045F75"/>
    <w:rsid w:val="00047C97"/>
    <w:rsid w:val="000520B7"/>
    <w:rsid w:val="000568CE"/>
    <w:rsid w:val="00066383"/>
    <w:rsid w:val="0008263E"/>
    <w:rsid w:val="000919E1"/>
    <w:rsid w:val="00093B9D"/>
    <w:rsid w:val="000A688F"/>
    <w:rsid w:val="000B498F"/>
    <w:rsid w:val="000C04AE"/>
    <w:rsid w:val="000D0924"/>
    <w:rsid w:val="000E6098"/>
    <w:rsid w:val="000E632C"/>
    <w:rsid w:val="00102DCA"/>
    <w:rsid w:val="0010326C"/>
    <w:rsid w:val="00133F8B"/>
    <w:rsid w:val="001611C6"/>
    <w:rsid w:val="00164B30"/>
    <w:rsid w:val="0018292D"/>
    <w:rsid w:val="001A7AA9"/>
    <w:rsid w:val="001A7C42"/>
    <w:rsid w:val="001C4BE3"/>
    <w:rsid w:val="001C4F6D"/>
    <w:rsid w:val="001D2B8C"/>
    <w:rsid w:val="001D55DD"/>
    <w:rsid w:val="001E548A"/>
    <w:rsid w:val="001E64CD"/>
    <w:rsid w:val="001F130C"/>
    <w:rsid w:val="001F3F2F"/>
    <w:rsid w:val="002200D4"/>
    <w:rsid w:val="00232F3D"/>
    <w:rsid w:val="00273187"/>
    <w:rsid w:val="00275887"/>
    <w:rsid w:val="002A54A3"/>
    <w:rsid w:val="002A7FEA"/>
    <w:rsid w:val="002B229C"/>
    <w:rsid w:val="002D45CF"/>
    <w:rsid w:val="002D7789"/>
    <w:rsid w:val="002E38F4"/>
    <w:rsid w:val="002F197C"/>
    <w:rsid w:val="002F32E1"/>
    <w:rsid w:val="00316648"/>
    <w:rsid w:val="00325E01"/>
    <w:rsid w:val="00361114"/>
    <w:rsid w:val="003840FE"/>
    <w:rsid w:val="00393C6A"/>
    <w:rsid w:val="003A1D7A"/>
    <w:rsid w:val="003C3A5C"/>
    <w:rsid w:val="003E6965"/>
    <w:rsid w:val="003F1396"/>
    <w:rsid w:val="0040055E"/>
    <w:rsid w:val="00423D6A"/>
    <w:rsid w:val="00426E0E"/>
    <w:rsid w:val="004323EF"/>
    <w:rsid w:val="004410DE"/>
    <w:rsid w:val="0044663B"/>
    <w:rsid w:val="00451C70"/>
    <w:rsid w:val="00451F2E"/>
    <w:rsid w:val="004520FF"/>
    <w:rsid w:val="004523EB"/>
    <w:rsid w:val="00452D7A"/>
    <w:rsid w:val="00476C77"/>
    <w:rsid w:val="00484860"/>
    <w:rsid w:val="0049178E"/>
    <w:rsid w:val="004B2C6F"/>
    <w:rsid w:val="004C127D"/>
    <w:rsid w:val="004C5538"/>
    <w:rsid w:val="004D0532"/>
    <w:rsid w:val="004D65A1"/>
    <w:rsid w:val="004E145E"/>
    <w:rsid w:val="004E479D"/>
    <w:rsid w:val="004F3773"/>
    <w:rsid w:val="00502022"/>
    <w:rsid w:val="005028F9"/>
    <w:rsid w:val="00505D36"/>
    <w:rsid w:val="00515321"/>
    <w:rsid w:val="00515E5C"/>
    <w:rsid w:val="00534452"/>
    <w:rsid w:val="005371D8"/>
    <w:rsid w:val="00556BE2"/>
    <w:rsid w:val="0056164C"/>
    <w:rsid w:val="00587A35"/>
    <w:rsid w:val="00592B23"/>
    <w:rsid w:val="005C2F21"/>
    <w:rsid w:val="005D42E4"/>
    <w:rsid w:val="005D5A02"/>
    <w:rsid w:val="00600BFA"/>
    <w:rsid w:val="00600F1F"/>
    <w:rsid w:val="00602DAD"/>
    <w:rsid w:val="0060387D"/>
    <w:rsid w:val="006309B0"/>
    <w:rsid w:val="006623B4"/>
    <w:rsid w:val="0066664E"/>
    <w:rsid w:val="006721D7"/>
    <w:rsid w:val="0067563A"/>
    <w:rsid w:val="00681AC7"/>
    <w:rsid w:val="00692C69"/>
    <w:rsid w:val="006952CA"/>
    <w:rsid w:val="006A13C9"/>
    <w:rsid w:val="006A2503"/>
    <w:rsid w:val="006A5446"/>
    <w:rsid w:val="006B352E"/>
    <w:rsid w:val="006C48D9"/>
    <w:rsid w:val="006C55AF"/>
    <w:rsid w:val="006C7915"/>
    <w:rsid w:val="006D0744"/>
    <w:rsid w:val="006D686D"/>
    <w:rsid w:val="006E4B60"/>
    <w:rsid w:val="006E5942"/>
    <w:rsid w:val="006F1437"/>
    <w:rsid w:val="00700092"/>
    <w:rsid w:val="00706164"/>
    <w:rsid w:val="00725EE0"/>
    <w:rsid w:val="00727007"/>
    <w:rsid w:val="00735D55"/>
    <w:rsid w:val="0073737A"/>
    <w:rsid w:val="00743847"/>
    <w:rsid w:val="00744BE8"/>
    <w:rsid w:val="00751B50"/>
    <w:rsid w:val="00757313"/>
    <w:rsid w:val="00757879"/>
    <w:rsid w:val="007611DA"/>
    <w:rsid w:val="00775FC3"/>
    <w:rsid w:val="0078125A"/>
    <w:rsid w:val="0078146D"/>
    <w:rsid w:val="00793E5C"/>
    <w:rsid w:val="007A373A"/>
    <w:rsid w:val="007B0D79"/>
    <w:rsid w:val="007C224E"/>
    <w:rsid w:val="007D4118"/>
    <w:rsid w:val="007E06EC"/>
    <w:rsid w:val="007E2692"/>
    <w:rsid w:val="007F4457"/>
    <w:rsid w:val="0080160A"/>
    <w:rsid w:val="0082739B"/>
    <w:rsid w:val="00840B47"/>
    <w:rsid w:val="00864DB3"/>
    <w:rsid w:val="00867AE5"/>
    <w:rsid w:val="00870D8A"/>
    <w:rsid w:val="008745C5"/>
    <w:rsid w:val="00874D24"/>
    <w:rsid w:val="00893411"/>
    <w:rsid w:val="00896A70"/>
    <w:rsid w:val="008B39D7"/>
    <w:rsid w:val="008D1D7B"/>
    <w:rsid w:val="008D31DB"/>
    <w:rsid w:val="008E77BE"/>
    <w:rsid w:val="00910BC9"/>
    <w:rsid w:val="00915C9A"/>
    <w:rsid w:val="00934B13"/>
    <w:rsid w:val="00935E81"/>
    <w:rsid w:val="0093655C"/>
    <w:rsid w:val="00941F90"/>
    <w:rsid w:val="009768C9"/>
    <w:rsid w:val="00986444"/>
    <w:rsid w:val="00990A24"/>
    <w:rsid w:val="00996123"/>
    <w:rsid w:val="009B64FE"/>
    <w:rsid w:val="009E52B5"/>
    <w:rsid w:val="009F7F7A"/>
    <w:rsid w:val="00A15876"/>
    <w:rsid w:val="00A15D5D"/>
    <w:rsid w:val="00A26B43"/>
    <w:rsid w:val="00A2783A"/>
    <w:rsid w:val="00A30642"/>
    <w:rsid w:val="00A30921"/>
    <w:rsid w:val="00A5751E"/>
    <w:rsid w:val="00A63896"/>
    <w:rsid w:val="00A67A4F"/>
    <w:rsid w:val="00A7396A"/>
    <w:rsid w:val="00A73972"/>
    <w:rsid w:val="00A84333"/>
    <w:rsid w:val="00A84658"/>
    <w:rsid w:val="00AA4752"/>
    <w:rsid w:val="00AC0786"/>
    <w:rsid w:val="00AC0823"/>
    <w:rsid w:val="00AD0167"/>
    <w:rsid w:val="00AE1798"/>
    <w:rsid w:val="00AE534A"/>
    <w:rsid w:val="00AF1C47"/>
    <w:rsid w:val="00B03E2B"/>
    <w:rsid w:val="00B041F7"/>
    <w:rsid w:val="00B30426"/>
    <w:rsid w:val="00B311D4"/>
    <w:rsid w:val="00B429D7"/>
    <w:rsid w:val="00B53FBB"/>
    <w:rsid w:val="00B60EE6"/>
    <w:rsid w:val="00B67385"/>
    <w:rsid w:val="00B93390"/>
    <w:rsid w:val="00B93A25"/>
    <w:rsid w:val="00B95FFA"/>
    <w:rsid w:val="00BA0257"/>
    <w:rsid w:val="00BB393A"/>
    <w:rsid w:val="00BC70E0"/>
    <w:rsid w:val="00BD67E7"/>
    <w:rsid w:val="00C01906"/>
    <w:rsid w:val="00C171DC"/>
    <w:rsid w:val="00C27AC8"/>
    <w:rsid w:val="00C37F33"/>
    <w:rsid w:val="00C62857"/>
    <w:rsid w:val="00C6670B"/>
    <w:rsid w:val="00C84ABA"/>
    <w:rsid w:val="00CA61AF"/>
    <w:rsid w:val="00CB40A4"/>
    <w:rsid w:val="00CC356E"/>
    <w:rsid w:val="00CC62E1"/>
    <w:rsid w:val="00CD6DB8"/>
    <w:rsid w:val="00CE0517"/>
    <w:rsid w:val="00CF44BB"/>
    <w:rsid w:val="00D33979"/>
    <w:rsid w:val="00D66453"/>
    <w:rsid w:val="00D731DA"/>
    <w:rsid w:val="00D77CAD"/>
    <w:rsid w:val="00D969C1"/>
    <w:rsid w:val="00DB4B80"/>
    <w:rsid w:val="00DC2BFB"/>
    <w:rsid w:val="00DC470F"/>
    <w:rsid w:val="00DD0249"/>
    <w:rsid w:val="00DD5320"/>
    <w:rsid w:val="00DE069A"/>
    <w:rsid w:val="00DE7CC8"/>
    <w:rsid w:val="00DF1AF1"/>
    <w:rsid w:val="00DF73FF"/>
    <w:rsid w:val="00E278FF"/>
    <w:rsid w:val="00E30960"/>
    <w:rsid w:val="00E36963"/>
    <w:rsid w:val="00E41B31"/>
    <w:rsid w:val="00E56588"/>
    <w:rsid w:val="00E6428E"/>
    <w:rsid w:val="00E95EEF"/>
    <w:rsid w:val="00EA488A"/>
    <w:rsid w:val="00EA6729"/>
    <w:rsid w:val="00EC303E"/>
    <w:rsid w:val="00EE2FCA"/>
    <w:rsid w:val="00EE6636"/>
    <w:rsid w:val="00EF71D7"/>
    <w:rsid w:val="00F00D41"/>
    <w:rsid w:val="00F0592A"/>
    <w:rsid w:val="00F22720"/>
    <w:rsid w:val="00F25ABF"/>
    <w:rsid w:val="00F429AB"/>
    <w:rsid w:val="00F509E4"/>
    <w:rsid w:val="00F54F78"/>
    <w:rsid w:val="00F706D6"/>
    <w:rsid w:val="00F74EF7"/>
    <w:rsid w:val="00F80DA7"/>
    <w:rsid w:val="00F93FCD"/>
    <w:rsid w:val="00F975CB"/>
    <w:rsid w:val="00FA3B37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430E8C4"/>
  <w15:docId w15:val="{E928870B-668E-4F73-B734-A2185F13D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896A70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96A70"/>
    <w:rPr>
      <w:rFonts w:ascii="Tahoma" w:eastAsia="Times New Roman" w:hAnsi="Tahoma" w:cs="Tahoma"/>
      <w:sz w:val="16"/>
      <w:szCs w:val="16"/>
    </w:rPr>
  </w:style>
  <w:style w:type="table" w:styleId="af">
    <w:name w:val="Table Grid"/>
    <w:basedOn w:val="a1"/>
    <w:uiPriority w:val="59"/>
    <w:rsid w:val="000A688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semiHidden/>
    <w:unhideWhenUsed/>
    <w:rsid w:val="002D45CF"/>
    <w:rPr>
      <w:color w:val="0563C1"/>
      <w:u w:val="single"/>
    </w:rPr>
  </w:style>
  <w:style w:type="character" w:styleId="af0">
    <w:name w:val="annotation reference"/>
    <w:basedOn w:val="a0"/>
    <w:uiPriority w:val="99"/>
    <w:semiHidden/>
    <w:unhideWhenUsed/>
    <w:rsid w:val="002D45CF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2D45CF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2D45CF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2D45CF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2D45CF"/>
    <w:rPr>
      <w:rFonts w:ascii="Times New Roman" w:eastAsia="Times New Roman" w:hAnsi="Times New Roman" w:cs="FrankRuehl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7B0D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8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rvey.gov.il/he/DatabaseGovermentHousi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E8A8F0-46E5-424B-BE19-8A7C14D57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A007DC68</Template>
  <TotalTime>5</TotalTime>
  <Pages>1</Pages>
  <Words>212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3</cp:revision>
  <cp:lastPrinted>2019-02-07T07:55:00Z</cp:lastPrinted>
  <dcterms:created xsi:type="dcterms:W3CDTF">2021-06-30T15:25:00Z</dcterms:created>
  <dcterms:modified xsi:type="dcterms:W3CDTF">2021-06-30T15:30:00Z</dcterms:modified>
</cp:coreProperties>
</file>